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E5611" w14:textId="77777777" w:rsidR="00202EB3" w:rsidRDefault="00202EB3">
      <w:pPr>
        <w:jc w:val="center"/>
        <w:rPr>
          <w:rFonts w:ascii="黑体" w:eastAsia="黑体" w:hAnsi="黑体"/>
          <w:color w:val="000000" w:themeColor="text1"/>
          <w:sz w:val="36"/>
          <w:szCs w:val="36"/>
        </w:rPr>
      </w:pPr>
      <w:r>
        <w:rPr>
          <w:rFonts w:hint="eastAsia"/>
          <w:color w:val="000000" w:themeColor="text1"/>
          <w:sz w:val="30"/>
          <w:szCs w:val="30"/>
        </w:rPr>
        <w:t xml:space="preserve"> </w:t>
      </w:r>
      <w:r w:rsidR="00D46865" w:rsidRPr="00202EB3">
        <w:rPr>
          <w:rFonts w:ascii="黑体" w:eastAsia="黑体" w:hAnsi="黑体" w:hint="eastAsia"/>
          <w:color w:val="000000" w:themeColor="text1"/>
          <w:sz w:val="36"/>
          <w:szCs w:val="36"/>
        </w:rPr>
        <w:t>河北大学2</w:t>
      </w:r>
      <w:r w:rsidR="00D46865" w:rsidRPr="00202EB3">
        <w:rPr>
          <w:rFonts w:ascii="黑体" w:eastAsia="黑体" w:hAnsi="黑体"/>
          <w:color w:val="000000" w:themeColor="text1"/>
          <w:sz w:val="36"/>
          <w:szCs w:val="36"/>
        </w:rPr>
        <w:t>021</w:t>
      </w:r>
      <w:r w:rsidR="00D46865" w:rsidRPr="00202EB3">
        <w:rPr>
          <w:rFonts w:ascii="黑体" w:eastAsia="黑体" w:hAnsi="黑体" w:hint="eastAsia"/>
          <w:color w:val="000000" w:themeColor="text1"/>
          <w:sz w:val="36"/>
          <w:szCs w:val="36"/>
        </w:rPr>
        <w:t>年</w:t>
      </w:r>
      <w:r w:rsidR="00B141AA" w:rsidRPr="00202EB3">
        <w:rPr>
          <w:rFonts w:ascii="黑体" w:eastAsia="黑体" w:hAnsi="黑体" w:hint="eastAsia"/>
          <w:color w:val="000000" w:themeColor="text1"/>
          <w:sz w:val="36"/>
          <w:szCs w:val="36"/>
        </w:rPr>
        <w:t>新入职</w:t>
      </w:r>
      <w:r w:rsidR="00180ECA" w:rsidRPr="00202EB3">
        <w:rPr>
          <w:rFonts w:ascii="黑体" w:eastAsia="黑体" w:hAnsi="黑体" w:hint="eastAsia"/>
          <w:color w:val="000000" w:themeColor="text1"/>
          <w:sz w:val="36"/>
          <w:szCs w:val="36"/>
        </w:rPr>
        <w:t>教师</w:t>
      </w:r>
      <w:r>
        <w:rPr>
          <w:rFonts w:ascii="黑体" w:eastAsia="黑体" w:hAnsi="黑体" w:hint="eastAsia"/>
          <w:color w:val="000000" w:themeColor="text1"/>
          <w:sz w:val="36"/>
          <w:szCs w:val="36"/>
        </w:rPr>
        <w:t>校本</w:t>
      </w:r>
      <w:r>
        <w:rPr>
          <w:rFonts w:ascii="黑体" w:eastAsia="黑体" w:hAnsi="黑体"/>
          <w:color w:val="000000" w:themeColor="text1"/>
          <w:sz w:val="36"/>
          <w:szCs w:val="36"/>
        </w:rPr>
        <w:t>培训</w:t>
      </w:r>
    </w:p>
    <w:p w14:paraId="6A637715" w14:textId="3FA83B3F" w:rsidR="0093644D" w:rsidRPr="00202EB3" w:rsidRDefault="00B141AA">
      <w:pPr>
        <w:jc w:val="center"/>
        <w:rPr>
          <w:rFonts w:ascii="黑体" w:eastAsia="黑体" w:hAnsi="黑体"/>
          <w:color w:val="000000" w:themeColor="text1"/>
          <w:sz w:val="36"/>
          <w:szCs w:val="36"/>
        </w:rPr>
      </w:pPr>
      <w:r w:rsidRPr="00202EB3">
        <w:rPr>
          <w:rFonts w:ascii="黑体" w:eastAsia="黑体" w:hAnsi="黑体" w:hint="eastAsia"/>
          <w:color w:val="000000" w:themeColor="text1"/>
          <w:sz w:val="36"/>
          <w:szCs w:val="36"/>
        </w:rPr>
        <w:t>有效</w:t>
      </w:r>
      <w:r w:rsidR="00180ECA" w:rsidRPr="00202EB3">
        <w:rPr>
          <w:rFonts w:ascii="黑体" w:eastAsia="黑体" w:hAnsi="黑体" w:hint="eastAsia"/>
          <w:color w:val="000000" w:themeColor="text1"/>
          <w:sz w:val="36"/>
          <w:szCs w:val="36"/>
        </w:rPr>
        <w:t>教学</w:t>
      </w:r>
      <w:r w:rsidR="00114B9F" w:rsidRPr="00202EB3">
        <w:rPr>
          <w:rFonts w:ascii="黑体" w:eastAsia="黑体" w:hAnsi="黑体" w:hint="eastAsia"/>
          <w:color w:val="000000" w:themeColor="text1"/>
          <w:sz w:val="36"/>
          <w:szCs w:val="36"/>
        </w:rPr>
        <w:t>工作坊</w:t>
      </w:r>
      <w:r w:rsidR="00D46865" w:rsidRPr="00202EB3">
        <w:rPr>
          <w:rFonts w:ascii="黑体" w:eastAsia="黑体" w:hAnsi="黑体" w:hint="eastAsia"/>
          <w:color w:val="000000" w:themeColor="text1"/>
          <w:sz w:val="36"/>
          <w:szCs w:val="36"/>
        </w:rPr>
        <w:t>（第一期）</w:t>
      </w:r>
      <w:r w:rsidR="00202EB3">
        <w:rPr>
          <w:rFonts w:ascii="黑体" w:eastAsia="黑体" w:hAnsi="黑体" w:hint="eastAsia"/>
          <w:color w:val="000000" w:themeColor="text1"/>
          <w:sz w:val="36"/>
          <w:szCs w:val="36"/>
        </w:rPr>
        <w:t>活动</w:t>
      </w:r>
      <w:r w:rsidR="00114B9F" w:rsidRPr="00202EB3">
        <w:rPr>
          <w:rFonts w:ascii="黑体" w:eastAsia="黑体" w:hAnsi="黑体" w:hint="eastAsia"/>
          <w:color w:val="000000" w:themeColor="text1"/>
          <w:sz w:val="36"/>
          <w:szCs w:val="36"/>
        </w:rPr>
        <w:t>安排</w:t>
      </w:r>
    </w:p>
    <w:tbl>
      <w:tblPr>
        <w:tblpPr w:leftFromText="180" w:rightFromText="180" w:vertAnchor="page" w:horzAnchor="margin" w:tblpXSpec="center" w:tblpY="2429"/>
        <w:tblOverlap w:val="never"/>
        <w:tblW w:w="96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004"/>
        <w:gridCol w:w="5511"/>
        <w:gridCol w:w="1542"/>
      </w:tblGrid>
      <w:tr w:rsidR="00D46865" w:rsidRPr="00D46865" w14:paraId="79EC9DEC" w14:textId="77777777" w:rsidTr="00B41D71">
        <w:trPr>
          <w:trHeight w:hRule="exact" w:val="713"/>
          <w:jc w:val="center"/>
        </w:trPr>
        <w:tc>
          <w:tcPr>
            <w:tcW w:w="1560" w:type="dxa"/>
            <w:shd w:val="clear" w:color="auto" w:fill="FFFFFF"/>
            <w:vAlign w:val="center"/>
          </w:tcPr>
          <w:p w14:paraId="04DC62EF" w14:textId="7AC3ABC6" w:rsidR="00A02C6D" w:rsidRPr="00202EB3" w:rsidRDefault="00A02C6D" w:rsidP="00202EB3">
            <w:pPr>
              <w:snapToGrid w:val="0"/>
              <w:spacing w:line="600" w:lineRule="exact"/>
              <w:jc w:val="center"/>
              <w:rPr>
                <w:rFonts w:asciiTheme="minorEastAsia" w:eastAsiaTheme="minorEastAsia" w:hAnsiTheme="minorEastAsia"/>
                <w:b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Theme="minorEastAsia" w:eastAsiaTheme="minorEastAsia" w:hAnsiTheme="minorEastAsia" w:hint="eastAsia"/>
                <w:b/>
                <w:iCs/>
                <w:color w:val="000000" w:themeColor="text1"/>
                <w:sz w:val="24"/>
                <w:szCs w:val="24"/>
              </w:rPr>
              <w:t>日期</w:t>
            </w:r>
          </w:p>
        </w:tc>
        <w:tc>
          <w:tcPr>
            <w:tcW w:w="1004" w:type="dxa"/>
            <w:shd w:val="clear" w:color="auto" w:fill="FFFFFF"/>
            <w:vAlign w:val="center"/>
          </w:tcPr>
          <w:p w14:paraId="15CC196F" w14:textId="77777777" w:rsidR="00A02C6D" w:rsidRPr="00202EB3" w:rsidRDefault="00A02C6D" w:rsidP="00202EB3">
            <w:pPr>
              <w:snapToGrid w:val="0"/>
              <w:spacing w:line="600" w:lineRule="exact"/>
              <w:jc w:val="left"/>
              <w:rPr>
                <w:rFonts w:asciiTheme="minorEastAsia" w:eastAsiaTheme="minorEastAsia" w:hAnsiTheme="minorEastAsia"/>
                <w:b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Theme="minorEastAsia" w:eastAsiaTheme="minorEastAsia" w:hAnsiTheme="minorEastAsia" w:hint="eastAsia"/>
                <w:b/>
                <w:iCs/>
                <w:color w:val="000000" w:themeColor="text1"/>
                <w:sz w:val="24"/>
                <w:szCs w:val="24"/>
              </w:rPr>
              <w:t>时间</w:t>
            </w:r>
          </w:p>
        </w:tc>
        <w:tc>
          <w:tcPr>
            <w:tcW w:w="5511" w:type="dxa"/>
            <w:shd w:val="clear" w:color="auto" w:fill="FFFFFF"/>
            <w:vAlign w:val="center"/>
          </w:tcPr>
          <w:p w14:paraId="51F86A0D" w14:textId="77777777" w:rsidR="00A02C6D" w:rsidRPr="00202EB3" w:rsidRDefault="00A02C6D" w:rsidP="00202EB3">
            <w:pPr>
              <w:snapToGrid w:val="0"/>
              <w:spacing w:line="600" w:lineRule="exact"/>
              <w:ind w:left="2058"/>
              <w:jc w:val="left"/>
              <w:rPr>
                <w:rFonts w:asciiTheme="minorEastAsia" w:eastAsiaTheme="minorEastAsia" w:hAnsiTheme="minorEastAsia"/>
                <w:b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Theme="minorEastAsia" w:eastAsiaTheme="minorEastAsia" w:hAnsiTheme="minorEastAsia" w:hint="eastAsia"/>
                <w:b/>
                <w:iCs/>
                <w:color w:val="000000" w:themeColor="text1"/>
                <w:sz w:val="24"/>
                <w:szCs w:val="24"/>
              </w:rPr>
              <w:t>内 容</w:t>
            </w:r>
          </w:p>
        </w:tc>
        <w:tc>
          <w:tcPr>
            <w:tcW w:w="1542" w:type="dxa"/>
            <w:shd w:val="clear" w:color="auto" w:fill="FFFFFF"/>
            <w:vAlign w:val="center"/>
          </w:tcPr>
          <w:p w14:paraId="42094D70" w14:textId="77777777" w:rsidR="00A02C6D" w:rsidRPr="00202EB3" w:rsidRDefault="00A02C6D" w:rsidP="00202EB3">
            <w:pPr>
              <w:snapToGrid w:val="0"/>
              <w:spacing w:line="600" w:lineRule="exact"/>
              <w:jc w:val="center"/>
              <w:rPr>
                <w:rFonts w:asciiTheme="minorEastAsia" w:eastAsiaTheme="minorEastAsia" w:hAnsiTheme="minorEastAsia"/>
                <w:b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Theme="minorEastAsia" w:eastAsiaTheme="minorEastAsia" w:hAnsiTheme="minorEastAsia" w:hint="eastAsia"/>
                <w:b/>
                <w:iCs/>
                <w:color w:val="000000" w:themeColor="text1"/>
                <w:sz w:val="24"/>
                <w:szCs w:val="24"/>
              </w:rPr>
              <w:t>地点</w:t>
            </w:r>
          </w:p>
        </w:tc>
      </w:tr>
      <w:tr w:rsidR="00D46865" w:rsidRPr="00D46865" w14:paraId="2F0368E8" w14:textId="77777777" w:rsidTr="00B41D71">
        <w:trPr>
          <w:trHeight w:hRule="exact" w:val="2129"/>
          <w:jc w:val="center"/>
        </w:trPr>
        <w:tc>
          <w:tcPr>
            <w:tcW w:w="1560" w:type="dxa"/>
            <w:shd w:val="clear" w:color="auto" w:fill="FFFFFF"/>
            <w:vAlign w:val="center"/>
          </w:tcPr>
          <w:p w14:paraId="14C66108" w14:textId="77777777" w:rsidR="00202EB3" w:rsidRPr="00202EB3" w:rsidRDefault="00A02C6D" w:rsidP="00202EB3">
            <w:pPr>
              <w:spacing w:line="615" w:lineRule="exact"/>
              <w:jc w:val="center"/>
              <w:rPr>
                <w:rFonts w:ascii="Î¢ÈíÑÅºÚ" w:eastAsia="Î¢ÈíÑÅºÚ" w:hAnsi="Î¢ÈíÑÅºÚ"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>工作坊</w:t>
            </w:r>
          </w:p>
          <w:p w14:paraId="05735795" w14:textId="198533DE" w:rsidR="00A02C6D" w:rsidRPr="00202EB3" w:rsidRDefault="00A02C6D" w:rsidP="00202EB3">
            <w:pPr>
              <w:spacing w:line="615" w:lineRule="exact"/>
              <w:jc w:val="center"/>
              <w:rPr>
                <w:rFonts w:ascii="Î¢ÈíÑÅºÚ" w:eastAsia="Î¢ÈíÑÅºÚ" w:hAnsi="Î¢ÈíÑÅºÚ"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>前一周</w:t>
            </w:r>
          </w:p>
        </w:tc>
        <w:tc>
          <w:tcPr>
            <w:tcW w:w="1004" w:type="dxa"/>
            <w:shd w:val="clear" w:color="auto" w:fill="FFFFFF"/>
            <w:vAlign w:val="center"/>
          </w:tcPr>
          <w:p w14:paraId="34F39186" w14:textId="77777777" w:rsidR="00A02C6D" w:rsidRPr="00202EB3" w:rsidRDefault="00A02C6D" w:rsidP="00202EB3">
            <w:pPr>
              <w:spacing w:line="615" w:lineRule="exact"/>
              <w:jc w:val="left"/>
              <w:rPr>
                <w:rFonts w:ascii="Î¢ÈíÑÅºÚ" w:eastAsia="Î¢ÈíÑÅºÚ" w:hAnsi="Î¢ÈíÑÅºÚ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5511" w:type="dxa"/>
            <w:shd w:val="clear" w:color="auto" w:fill="FFFFFF"/>
            <w:vAlign w:val="center"/>
          </w:tcPr>
          <w:p w14:paraId="7F228377" w14:textId="6ED480C8" w:rsidR="00A02C6D" w:rsidRPr="00202EB3" w:rsidRDefault="00202EB3" w:rsidP="00202EB3">
            <w:pPr>
              <w:spacing w:line="400" w:lineRule="exact"/>
              <w:jc w:val="left"/>
              <w:rPr>
                <w:rFonts w:ascii="宋体" w:hAnsi="宋体" w:cs="宋体"/>
                <w:b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b/>
                <w:color w:val="000000" w:themeColor="text1"/>
                <w:kern w:val="0"/>
                <w:sz w:val="24"/>
                <w:szCs w:val="24"/>
              </w:rPr>
              <w:t>工作坊准备及线上学习</w:t>
            </w:r>
          </w:p>
          <w:p w14:paraId="6A1A5880" w14:textId="77777777" w:rsidR="00A02C6D" w:rsidRPr="00202EB3" w:rsidRDefault="00A02C6D" w:rsidP="00202EB3">
            <w:pPr>
              <w:spacing w:line="400" w:lineRule="exact"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 w:rsidRPr="00202EB3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4"/>
              </w:rPr>
              <w:t>1.下载</w:t>
            </w:r>
            <w:proofErr w:type="gramStart"/>
            <w:r w:rsidRPr="00202EB3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4"/>
              </w:rPr>
              <w:t>学习通并加入</w:t>
            </w:r>
            <w:proofErr w:type="gramEnd"/>
            <w:r w:rsidRPr="00202EB3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4"/>
              </w:rPr>
              <w:t xml:space="preserve">班课  </w:t>
            </w:r>
          </w:p>
          <w:p w14:paraId="0FC2127A" w14:textId="77777777" w:rsidR="00A02C6D" w:rsidRPr="00202EB3" w:rsidRDefault="00A02C6D" w:rsidP="00202EB3">
            <w:pPr>
              <w:spacing w:line="400" w:lineRule="exact"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 w:rsidRPr="00202EB3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4"/>
              </w:rPr>
              <w:t>2.学习学习</w:t>
            </w:r>
            <w:proofErr w:type="gramStart"/>
            <w:r w:rsidRPr="00202EB3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4"/>
              </w:rPr>
              <w:t>通使用</w:t>
            </w:r>
            <w:proofErr w:type="gramEnd"/>
            <w:r w:rsidRPr="00202EB3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4"/>
              </w:rPr>
              <w:t>手册</w:t>
            </w:r>
          </w:p>
          <w:p w14:paraId="234B7BFC" w14:textId="669C9CDA" w:rsidR="00A02C6D" w:rsidRPr="00202EB3" w:rsidRDefault="00A02C6D" w:rsidP="00202EB3">
            <w:pPr>
              <w:spacing w:line="400" w:lineRule="exact"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 w:rsidRPr="00202EB3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4"/>
              </w:rPr>
              <w:t>3.完成学习通</w:t>
            </w:r>
            <w:proofErr w:type="gramStart"/>
            <w:r w:rsidRPr="00202EB3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4"/>
              </w:rPr>
              <w:t>班课调查</w:t>
            </w:r>
            <w:proofErr w:type="gramEnd"/>
            <w:r w:rsidRPr="00202EB3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4"/>
              </w:rPr>
              <w:t>问卷，了解学情并进行分组</w:t>
            </w:r>
          </w:p>
          <w:p w14:paraId="21E025BA" w14:textId="77777777" w:rsidR="00A02C6D" w:rsidRPr="00202EB3" w:rsidRDefault="00A02C6D" w:rsidP="00202EB3">
            <w:pPr>
              <w:spacing w:line="400" w:lineRule="exact"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 w:rsidRPr="00202EB3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4"/>
              </w:rPr>
              <w:t>4.学习</w:t>
            </w:r>
            <w:proofErr w:type="gramStart"/>
            <w:r w:rsidRPr="00202EB3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4"/>
              </w:rPr>
              <w:t>通班课预习</w:t>
            </w:r>
            <w:proofErr w:type="gramEnd"/>
            <w:r w:rsidRPr="00202EB3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4"/>
              </w:rPr>
              <w:t>资料</w:t>
            </w:r>
          </w:p>
          <w:p w14:paraId="2F14065F" w14:textId="77777777" w:rsidR="00A02C6D" w:rsidRPr="00202EB3" w:rsidRDefault="00A02C6D" w:rsidP="00202EB3">
            <w:pPr>
              <w:spacing w:line="360" w:lineRule="auto"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</w:pPr>
          </w:p>
        </w:tc>
        <w:tc>
          <w:tcPr>
            <w:tcW w:w="1542" w:type="dxa"/>
            <w:shd w:val="clear" w:color="auto" w:fill="FFFFFF"/>
            <w:vAlign w:val="center"/>
          </w:tcPr>
          <w:p w14:paraId="2E452E06" w14:textId="77777777" w:rsidR="00A02C6D" w:rsidRPr="00202EB3" w:rsidRDefault="00A02C6D" w:rsidP="00202EB3">
            <w:pPr>
              <w:spacing w:line="360" w:lineRule="auto"/>
              <w:jc w:val="center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 w:rsidRPr="00202EB3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4"/>
              </w:rPr>
              <w:t>自己安排</w:t>
            </w:r>
          </w:p>
        </w:tc>
      </w:tr>
      <w:tr w:rsidR="00D46865" w:rsidRPr="00D46865" w14:paraId="37A9A339" w14:textId="77777777" w:rsidTr="00B41D71">
        <w:trPr>
          <w:trHeight w:hRule="exact" w:val="3128"/>
          <w:jc w:val="center"/>
        </w:trPr>
        <w:tc>
          <w:tcPr>
            <w:tcW w:w="1560" w:type="dxa"/>
            <w:vMerge w:val="restart"/>
            <w:shd w:val="clear" w:color="auto" w:fill="FFFFFF"/>
            <w:vAlign w:val="center"/>
          </w:tcPr>
          <w:p w14:paraId="19D07235" w14:textId="1551E720" w:rsidR="00A02C6D" w:rsidRPr="00202EB3" w:rsidRDefault="00D46865" w:rsidP="00202EB3">
            <w:pPr>
              <w:spacing w:line="545" w:lineRule="exact"/>
              <w:jc w:val="center"/>
              <w:rPr>
                <w:rFonts w:ascii="Î¢ÈíÑÅºÚ" w:eastAsia="Î¢ÈíÑÅºÚ" w:hAnsi="Î¢ÈíÑÅºÚ"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>1</w:t>
            </w:r>
            <w:r w:rsidRPr="00202EB3">
              <w:rPr>
                <w:rFonts w:ascii="Î¢ÈíÑÅºÚ" w:eastAsia="Î¢ÈíÑÅºÚ" w:hAnsi="Î¢ÈíÑÅºÚ"/>
                <w:iCs/>
                <w:color w:val="000000" w:themeColor="text1"/>
                <w:sz w:val="24"/>
                <w:szCs w:val="24"/>
              </w:rPr>
              <w:t>0</w:t>
            </w:r>
            <w:r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>月9日</w:t>
            </w:r>
            <w:r w:rsidR="00202EB3"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>（周六）</w:t>
            </w:r>
          </w:p>
          <w:p w14:paraId="6CBA2701" w14:textId="77777777" w:rsidR="00A02C6D" w:rsidRPr="00202EB3" w:rsidRDefault="00A02C6D" w:rsidP="00202EB3">
            <w:pPr>
              <w:spacing w:line="545" w:lineRule="exact"/>
              <w:jc w:val="center"/>
              <w:rPr>
                <w:rFonts w:ascii="Î¢ÈíÑÅºÚ" w:eastAsia="Î¢ÈíÑÅºÚ" w:hAnsi="Î¢ÈíÑÅºÚ"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>第一天</w:t>
            </w:r>
          </w:p>
        </w:tc>
        <w:tc>
          <w:tcPr>
            <w:tcW w:w="1004" w:type="dxa"/>
            <w:shd w:val="clear" w:color="auto" w:fill="FFFFFF"/>
            <w:vAlign w:val="center"/>
          </w:tcPr>
          <w:p w14:paraId="3C7743B4" w14:textId="77777777" w:rsidR="00A02C6D" w:rsidRPr="00202EB3" w:rsidRDefault="00A02C6D" w:rsidP="00202EB3">
            <w:pPr>
              <w:spacing w:line="545" w:lineRule="exact"/>
              <w:jc w:val="center"/>
              <w:rPr>
                <w:rFonts w:ascii="Î¢ÈíÑÅºÚ" w:eastAsia="Î¢ÈíÑÅºÚ" w:hAnsi="Î¢ÈíÑÅºÚ"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>8:20-</w:t>
            </w:r>
          </w:p>
          <w:p w14:paraId="466D316C" w14:textId="77777777" w:rsidR="00A02C6D" w:rsidRPr="00202EB3" w:rsidRDefault="00A02C6D" w:rsidP="00202EB3">
            <w:pPr>
              <w:spacing w:line="545" w:lineRule="exact"/>
              <w:jc w:val="left"/>
              <w:rPr>
                <w:rFonts w:ascii="Î¢ÈíÑÅºÚ" w:eastAsia="Î¢ÈíÑÅºÚ" w:hAnsi="Î¢ÈíÑÅºÚ"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>12:00</w:t>
            </w:r>
          </w:p>
        </w:tc>
        <w:tc>
          <w:tcPr>
            <w:tcW w:w="5511" w:type="dxa"/>
            <w:shd w:val="clear" w:color="auto" w:fill="FFFFFF"/>
            <w:vAlign w:val="center"/>
          </w:tcPr>
          <w:p w14:paraId="660DDEB0" w14:textId="74FB3B61" w:rsidR="00A02C6D" w:rsidRPr="00202EB3" w:rsidRDefault="00B17316" w:rsidP="00202EB3">
            <w:pPr>
              <w:spacing w:line="380" w:lineRule="exact"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  <w:t>1.</w:t>
            </w:r>
            <w:r w:rsidR="00A02C6D" w:rsidRPr="00202EB3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4"/>
              </w:rPr>
              <w:t xml:space="preserve">8:30-8:50  开场破冰：分组及角色分配  </w:t>
            </w:r>
          </w:p>
          <w:p w14:paraId="3D24F9B4" w14:textId="6521F7C4" w:rsidR="00A02C6D" w:rsidRPr="00202EB3" w:rsidRDefault="00B17316" w:rsidP="00202EB3">
            <w:pPr>
              <w:spacing w:line="380" w:lineRule="exact"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  <w:t>2.</w:t>
            </w:r>
            <w:r w:rsidR="00A02C6D" w:rsidRPr="00202EB3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4"/>
              </w:rPr>
              <w:t xml:space="preserve">8:50-9:20  以学生为中心的教学理念  </w:t>
            </w:r>
          </w:p>
          <w:p w14:paraId="4E8C3A38" w14:textId="632AFA09" w:rsidR="00A02C6D" w:rsidRPr="00202EB3" w:rsidRDefault="00B17316" w:rsidP="00202EB3">
            <w:pPr>
              <w:spacing w:line="380" w:lineRule="exact"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  <w:t>3.</w:t>
            </w:r>
            <w:r w:rsidR="00A02C6D" w:rsidRPr="00202EB3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4"/>
              </w:rPr>
              <w:t>9:20-9:50  教学</w:t>
            </w:r>
            <w:proofErr w:type="gramStart"/>
            <w:r w:rsidR="00A02C6D" w:rsidRPr="00202EB3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4"/>
              </w:rPr>
              <w:t>之教学</w:t>
            </w:r>
            <w:proofErr w:type="gramEnd"/>
            <w:r w:rsidR="00A02C6D" w:rsidRPr="00202EB3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4"/>
              </w:rPr>
              <w:t xml:space="preserve">设计         </w:t>
            </w:r>
          </w:p>
          <w:p w14:paraId="74A24949" w14:textId="77777777" w:rsidR="00A02C6D" w:rsidRPr="00202EB3" w:rsidRDefault="00A02C6D" w:rsidP="00202EB3">
            <w:pPr>
              <w:spacing w:line="380" w:lineRule="exact"/>
              <w:jc w:val="left"/>
              <w:rPr>
                <w:rFonts w:ascii="宋体" w:hAnsi="宋体" w:cs="宋体"/>
                <w:b/>
                <w:color w:val="000000" w:themeColor="text1"/>
                <w:kern w:val="0"/>
                <w:sz w:val="24"/>
                <w:szCs w:val="24"/>
              </w:rPr>
            </w:pPr>
            <w:r w:rsidRPr="00202EB3">
              <w:rPr>
                <w:rFonts w:ascii="宋体" w:hAnsi="宋体" w:cs="宋体" w:hint="eastAsia"/>
                <w:b/>
                <w:color w:val="000000" w:themeColor="text1"/>
                <w:kern w:val="0"/>
                <w:sz w:val="24"/>
                <w:szCs w:val="24"/>
              </w:rPr>
              <w:t xml:space="preserve">9:50-10:00   课间休息 </w:t>
            </w:r>
          </w:p>
          <w:p w14:paraId="10E278A6" w14:textId="02C71153" w:rsidR="00A02C6D" w:rsidRPr="00202EB3" w:rsidRDefault="00B17316" w:rsidP="00202EB3">
            <w:pPr>
              <w:spacing w:line="380" w:lineRule="exact"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  <w:t>4.</w:t>
            </w:r>
            <w:r w:rsidR="00A02C6D" w:rsidRPr="00202EB3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4"/>
              </w:rPr>
              <w:t xml:space="preserve">10:00-11:00有效教学设计之BOPPPS  </w:t>
            </w:r>
          </w:p>
          <w:p w14:paraId="5B3B26FC" w14:textId="29F05FC4" w:rsidR="00A02C6D" w:rsidRPr="00202EB3" w:rsidRDefault="00B17316" w:rsidP="00202EB3">
            <w:pPr>
              <w:spacing w:line="380" w:lineRule="exact"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  <w:t>5.</w:t>
            </w:r>
            <w:r w:rsidR="00A02C6D" w:rsidRPr="00202EB3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4"/>
              </w:rPr>
              <w:t>11:00-11:</w:t>
            </w:r>
            <w:r w:rsidR="00A02C6D" w:rsidRPr="00202EB3"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  <w:t>25</w:t>
            </w:r>
            <w:r w:rsidR="00A02C6D" w:rsidRPr="00202EB3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4"/>
              </w:rPr>
              <w:t xml:space="preserve"> 小组合作设计</w:t>
            </w:r>
          </w:p>
          <w:p w14:paraId="273A1BE8" w14:textId="7284C7C9" w:rsidR="00A02C6D" w:rsidRPr="00202EB3" w:rsidRDefault="00B17316" w:rsidP="003E57D2">
            <w:pPr>
              <w:spacing w:line="380" w:lineRule="exact"/>
              <w:jc w:val="left"/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  <w:t>6.</w:t>
            </w:r>
            <w:r w:rsidR="00A02C6D" w:rsidRPr="00202EB3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4"/>
              </w:rPr>
              <w:t>11:</w:t>
            </w:r>
            <w:r w:rsidR="00A02C6D" w:rsidRPr="00202EB3"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  <w:t>25</w:t>
            </w:r>
            <w:r w:rsidR="00A02C6D" w:rsidRPr="00202EB3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4"/>
              </w:rPr>
              <w:t>-11:50小组分享、引导员点评、张贴海报（午间休息时小组互评）</w:t>
            </w:r>
          </w:p>
        </w:tc>
        <w:tc>
          <w:tcPr>
            <w:tcW w:w="1542" w:type="dxa"/>
            <w:shd w:val="clear" w:color="auto" w:fill="FFFFFF"/>
            <w:vAlign w:val="center"/>
          </w:tcPr>
          <w:p w14:paraId="06253914" w14:textId="77777777" w:rsidR="005F7D35" w:rsidRPr="00202EB3" w:rsidRDefault="005F7D35" w:rsidP="00202EB3">
            <w:pPr>
              <w:spacing w:line="320" w:lineRule="exact"/>
              <w:jc w:val="center"/>
              <w:rPr>
                <w:rFonts w:ascii="Î¢ÈíÑÅºÚ" w:eastAsia="Î¢ÈíÑÅºÚ" w:hAnsi="Î¢ÈíÑÅºÚ"/>
                <w:iCs/>
                <w:color w:val="000000" w:themeColor="text1"/>
                <w:sz w:val="24"/>
                <w:szCs w:val="24"/>
              </w:rPr>
            </w:pPr>
            <w:proofErr w:type="gramStart"/>
            <w:r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>五四</w:t>
            </w:r>
            <w:proofErr w:type="gramEnd"/>
            <w:r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>路校区</w:t>
            </w:r>
          </w:p>
          <w:p w14:paraId="5F0AAD5D" w14:textId="43FAC35A" w:rsidR="00A3326A" w:rsidRPr="00202EB3" w:rsidRDefault="005F7D35" w:rsidP="00202EB3">
            <w:pPr>
              <w:spacing w:line="320" w:lineRule="exact"/>
              <w:jc w:val="center"/>
              <w:rPr>
                <w:rFonts w:ascii="Î¢ÈíÑÅºÚ" w:eastAsia="Î¢ÈíÑÅºÚ" w:hAnsi="Î¢ÈíÑÅºÚ"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>综合楼3</w:t>
            </w:r>
            <w:r w:rsidRPr="00202EB3">
              <w:rPr>
                <w:rFonts w:ascii="Î¢ÈíÑÅºÚ" w:eastAsia="Î¢ÈíÑÅºÚ" w:hAnsi="Î¢ÈíÑÅºÚ"/>
                <w:iCs/>
                <w:color w:val="000000" w:themeColor="text1"/>
                <w:sz w:val="24"/>
                <w:szCs w:val="24"/>
              </w:rPr>
              <w:t>08</w:t>
            </w:r>
          </w:p>
        </w:tc>
      </w:tr>
      <w:tr w:rsidR="00D46865" w:rsidRPr="00D46865" w14:paraId="653079AF" w14:textId="77777777" w:rsidTr="00B41D71">
        <w:trPr>
          <w:trHeight w:hRule="exact" w:val="5810"/>
          <w:jc w:val="center"/>
        </w:trPr>
        <w:tc>
          <w:tcPr>
            <w:tcW w:w="1560" w:type="dxa"/>
            <w:vMerge/>
            <w:shd w:val="clear" w:color="auto" w:fill="FFFFFF"/>
            <w:vAlign w:val="center"/>
          </w:tcPr>
          <w:p w14:paraId="01E7A4C4" w14:textId="77777777" w:rsidR="00A02C6D" w:rsidRPr="00202EB3" w:rsidRDefault="00A02C6D" w:rsidP="00202EB3">
            <w:pPr>
              <w:spacing w:line="545" w:lineRule="exact"/>
              <w:jc w:val="left"/>
              <w:rPr>
                <w:rFonts w:ascii="Î¢ÈíÑÅºÚ" w:eastAsia="Î¢ÈíÑÅºÚ" w:hAnsi="Î¢ÈíÑÅºÚ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04" w:type="dxa"/>
            <w:shd w:val="clear" w:color="auto" w:fill="FFFFFF"/>
            <w:vAlign w:val="center"/>
          </w:tcPr>
          <w:p w14:paraId="2B474548" w14:textId="77777777" w:rsidR="00A02C6D" w:rsidRPr="00202EB3" w:rsidRDefault="00A02C6D" w:rsidP="00202EB3">
            <w:pPr>
              <w:spacing w:line="545" w:lineRule="exact"/>
              <w:jc w:val="left"/>
              <w:rPr>
                <w:rFonts w:ascii="Î¢ÈíÑÅºÚ" w:eastAsia="Î¢ÈíÑÅºÚ" w:hAnsi="Î¢ÈíÑÅºÚ"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>13:30-</w:t>
            </w:r>
          </w:p>
          <w:p w14:paraId="683992AD" w14:textId="77777777" w:rsidR="00A02C6D" w:rsidRPr="00202EB3" w:rsidRDefault="00A02C6D" w:rsidP="00202EB3">
            <w:pPr>
              <w:spacing w:line="545" w:lineRule="exact"/>
              <w:jc w:val="left"/>
              <w:rPr>
                <w:rFonts w:ascii="Î¢ÈíÑÅºÚ" w:eastAsia="Î¢ÈíÑÅºÚ" w:hAnsi="Î¢ÈíÑÅºÚ"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>17:30</w:t>
            </w:r>
          </w:p>
        </w:tc>
        <w:tc>
          <w:tcPr>
            <w:tcW w:w="5511" w:type="dxa"/>
            <w:shd w:val="clear" w:color="auto" w:fill="FFFFFF"/>
            <w:vAlign w:val="center"/>
          </w:tcPr>
          <w:p w14:paraId="03BCE78B" w14:textId="7FB95D33" w:rsidR="00A02C6D" w:rsidRPr="00202EB3" w:rsidRDefault="00B17316" w:rsidP="00202EB3">
            <w:pPr>
              <w:spacing w:line="360" w:lineRule="exact"/>
              <w:jc w:val="left"/>
              <w:rPr>
                <w:rFonts w:ascii="Î¢ÈíÑÅºÚ" w:eastAsia="Î¢ÈíÑÅºÚ" w:hAnsi="Î¢ÈíÑÅºÚ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Î¢ÈíÑÅºÚ" w:eastAsia="Î¢ÈíÑÅºÚ" w:hAnsi="Î¢ÈíÑÅºÚ"/>
                <w:iCs/>
                <w:color w:val="000000" w:themeColor="text1"/>
                <w:sz w:val="24"/>
                <w:szCs w:val="24"/>
              </w:rPr>
              <w:t>7.</w:t>
            </w:r>
            <w:r w:rsidR="00A02C6D"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>13:30-13:50 公布最佳设计奖并发奖；</w:t>
            </w:r>
            <w:proofErr w:type="gramStart"/>
            <w:r w:rsidR="00A02C6D"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>暖场操</w:t>
            </w:r>
            <w:proofErr w:type="gramEnd"/>
          </w:p>
          <w:p w14:paraId="010B7A2B" w14:textId="05395801" w:rsidR="00A02C6D" w:rsidRPr="00202EB3" w:rsidRDefault="00B17316" w:rsidP="00202EB3">
            <w:pPr>
              <w:spacing w:line="360" w:lineRule="exact"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  <w:t>8.</w:t>
            </w:r>
            <w:r w:rsidR="00A02C6D" w:rsidRPr="00202EB3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4"/>
              </w:rPr>
              <w:t>13:50-14:</w:t>
            </w:r>
            <w:r w:rsidR="00A02C6D" w:rsidRPr="00202EB3"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  <w:t>1</w:t>
            </w:r>
            <w:r w:rsidR="00A02C6D" w:rsidRPr="00202EB3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4"/>
              </w:rPr>
              <w:t>0  教学目标撰写</w:t>
            </w:r>
          </w:p>
          <w:p w14:paraId="305A7FB7" w14:textId="03F1D630" w:rsidR="00A02C6D" w:rsidRPr="00202EB3" w:rsidRDefault="00B17316" w:rsidP="00202EB3">
            <w:pPr>
              <w:spacing w:line="360" w:lineRule="exact"/>
              <w:jc w:val="left"/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</w:pPr>
            <w:r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  <w:t>9.</w:t>
            </w:r>
            <w:r w:rsidR="00A02C6D" w:rsidRPr="00202EB3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4"/>
              </w:rPr>
              <w:t>14:</w:t>
            </w:r>
            <w:r w:rsidR="00A02C6D" w:rsidRPr="00202EB3">
              <w:rPr>
                <w:rFonts w:ascii="宋体" w:hAnsi="宋体" w:cs="宋体"/>
                <w:color w:val="000000" w:themeColor="text1"/>
                <w:kern w:val="0"/>
                <w:sz w:val="24"/>
                <w:szCs w:val="24"/>
              </w:rPr>
              <w:t>1</w:t>
            </w:r>
            <w:r w:rsidR="00A02C6D" w:rsidRPr="00202EB3">
              <w:rPr>
                <w:rFonts w:ascii="宋体" w:hAnsi="宋体" w:cs="宋体" w:hint="eastAsia"/>
                <w:color w:val="000000" w:themeColor="text1"/>
                <w:kern w:val="0"/>
                <w:sz w:val="24"/>
                <w:szCs w:val="24"/>
              </w:rPr>
              <w:t>0-14:40  教学互动技巧</w:t>
            </w:r>
          </w:p>
          <w:p w14:paraId="1AE25CE3" w14:textId="6FB2AF46" w:rsidR="00A02C6D" w:rsidRPr="00202EB3" w:rsidRDefault="00B17316" w:rsidP="00202EB3">
            <w:pPr>
              <w:spacing w:line="360" w:lineRule="exact"/>
              <w:jc w:val="left"/>
              <w:rPr>
                <w:rFonts w:ascii="Î¢ÈíÑÅºÚ" w:eastAsia="Î¢ÈíÑÅºÚ" w:hAnsi="Î¢ÈíÑÅºÚ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Î¢ÈíÑÅºÚ" w:eastAsia="Î¢ÈíÑÅºÚ" w:hAnsi="Î¢ÈíÑÅºÚ"/>
                <w:iCs/>
                <w:color w:val="000000" w:themeColor="text1"/>
                <w:sz w:val="24"/>
                <w:szCs w:val="24"/>
              </w:rPr>
              <w:t>10.</w:t>
            </w:r>
            <w:r w:rsidR="00A02C6D"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>14:40-15:00小组活动:</w:t>
            </w:r>
            <w:proofErr w:type="gramStart"/>
            <w:r w:rsidR="00A02C6D"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>亮考帮</w:t>
            </w:r>
            <w:proofErr w:type="gramEnd"/>
          </w:p>
          <w:p w14:paraId="7912216D" w14:textId="28BB12FF" w:rsidR="00A02C6D" w:rsidRPr="00202EB3" w:rsidRDefault="00A02C6D" w:rsidP="00202EB3">
            <w:pPr>
              <w:spacing w:line="380" w:lineRule="exact"/>
              <w:jc w:val="left"/>
              <w:rPr>
                <w:rFonts w:ascii="Î¢ÈíÑÅºÚ" w:eastAsia="Î¢ÈíÑÅºÚ" w:hAnsi="Î¢ÈíÑÅºÚ"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="宋体" w:hAnsi="宋体" w:cs="宋体" w:hint="eastAsia"/>
                <w:b/>
                <w:color w:val="000000" w:themeColor="text1"/>
                <w:kern w:val="0"/>
                <w:sz w:val="24"/>
                <w:szCs w:val="24"/>
              </w:rPr>
              <w:t>15:00-15:10课间休息布置场地</w:t>
            </w:r>
          </w:p>
          <w:p w14:paraId="47995A8E" w14:textId="34FB0758" w:rsidR="00A02C6D" w:rsidRPr="00202EB3" w:rsidRDefault="00B17316" w:rsidP="00202EB3">
            <w:pPr>
              <w:spacing w:line="360" w:lineRule="exact"/>
              <w:jc w:val="left"/>
              <w:rPr>
                <w:rFonts w:ascii="Î¢ÈíÑÅºÚ" w:eastAsia="Î¢ÈíÑÅºÚ" w:hAnsi="Î¢ÈíÑÅºÚ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Î¢ÈíÑÅºÚ" w:eastAsia="Î¢ÈíÑÅºÚ" w:hAnsi="Î¢ÈíÑÅºÚ"/>
                <w:iCs/>
                <w:color w:val="000000" w:themeColor="text1"/>
                <w:sz w:val="24"/>
                <w:szCs w:val="24"/>
              </w:rPr>
              <w:t>11.</w:t>
            </w:r>
            <w:r w:rsidR="00A02C6D"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>15:10-15:45设计单制作及演练流程、回馈技巧</w:t>
            </w:r>
          </w:p>
          <w:p w14:paraId="6133D6DF" w14:textId="1D5578A3" w:rsidR="00A02C6D" w:rsidRPr="00202EB3" w:rsidRDefault="00B17316" w:rsidP="00202EB3">
            <w:pPr>
              <w:spacing w:line="360" w:lineRule="exact"/>
              <w:jc w:val="left"/>
              <w:rPr>
                <w:rFonts w:ascii="Î¢ÈíÑÅºÚ" w:eastAsia="Î¢ÈíÑÅºÚ" w:hAnsi="Î¢ÈíÑÅºÚ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Î¢ÈíÑÅºÚ" w:eastAsia="Î¢ÈíÑÅºÚ" w:hAnsi="Î¢ÈíÑÅºÚ"/>
                <w:iCs/>
                <w:color w:val="000000" w:themeColor="text1"/>
                <w:sz w:val="24"/>
                <w:szCs w:val="24"/>
              </w:rPr>
              <w:t>12.</w:t>
            </w:r>
            <w:r w:rsidR="00A02C6D"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>15:45-16:00   BOPPPS微</w:t>
            </w:r>
            <w:proofErr w:type="gramStart"/>
            <w:r w:rsidR="00A02C6D"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>格教学演练</w:t>
            </w:r>
            <w:proofErr w:type="gramEnd"/>
            <w:r w:rsidR="00A02C6D"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 xml:space="preserve">情景剧 </w:t>
            </w:r>
          </w:p>
          <w:p w14:paraId="1CC70853" w14:textId="7301CB7F" w:rsidR="00A02C6D" w:rsidRPr="00202EB3" w:rsidRDefault="00B17316" w:rsidP="00202EB3">
            <w:pPr>
              <w:spacing w:line="360" w:lineRule="exact"/>
              <w:jc w:val="left"/>
              <w:rPr>
                <w:rFonts w:ascii="Î¢ÈíÑÅºÚ" w:eastAsia="Î¢ÈíÑÅºÚ" w:hAnsi="Î¢ÈíÑÅºÚ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Î¢ÈíÑÅºÚ" w:eastAsia="Î¢ÈíÑÅºÚ" w:hAnsi="Î¢ÈíÑÅºÚ"/>
                <w:iCs/>
                <w:color w:val="000000" w:themeColor="text1"/>
                <w:sz w:val="24"/>
                <w:szCs w:val="24"/>
              </w:rPr>
              <w:t>13.</w:t>
            </w:r>
            <w:r w:rsidR="00A02C6D"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>16:00-16:45  个人 BOPPPS</w:t>
            </w:r>
            <w:proofErr w:type="gramStart"/>
            <w:r w:rsidR="00A02C6D"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>设计单实作</w:t>
            </w:r>
            <w:proofErr w:type="gramEnd"/>
          </w:p>
          <w:p w14:paraId="1A970D6E" w14:textId="26E8AF84" w:rsidR="00A02C6D" w:rsidRPr="00202EB3" w:rsidRDefault="00B17316" w:rsidP="00202EB3">
            <w:pPr>
              <w:spacing w:line="360" w:lineRule="exact"/>
              <w:jc w:val="left"/>
              <w:rPr>
                <w:rFonts w:ascii="Î¢ÈíÑÅºÚ" w:eastAsia="Î¢ÈíÑÅºÚ" w:hAnsi="Î¢ÈíÑÅºÚ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Î¢ÈíÑÅºÚ" w:eastAsia="Î¢ÈíÑÅºÚ" w:hAnsi="Î¢ÈíÑÅºÚ"/>
                <w:iCs/>
                <w:color w:val="000000" w:themeColor="text1"/>
                <w:sz w:val="24"/>
                <w:szCs w:val="24"/>
              </w:rPr>
              <w:t>14.</w:t>
            </w:r>
            <w:r w:rsidR="00A02C6D"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 xml:space="preserve">16:45-17:10  小组内互评，每组推出一份设计单展示，引导员点评    </w:t>
            </w:r>
          </w:p>
          <w:p w14:paraId="2FEAEE0F" w14:textId="47A20F7A" w:rsidR="00A02C6D" w:rsidRPr="00202EB3" w:rsidRDefault="00B17316" w:rsidP="00202EB3">
            <w:pPr>
              <w:spacing w:line="360" w:lineRule="exact"/>
              <w:jc w:val="left"/>
              <w:rPr>
                <w:rFonts w:ascii="Î¢ÈíÑÅºÚ" w:eastAsia="Î¢ÈíÑÅºÚ" w:hAnsi="Î¢ÈíÑÅºÚ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Î¢ÈíÑÅºÚ" w:eastAsia="Î¢ÈíÑÅºÚ" w:hAnsi="Î¢ÈíÑÅºÚ"/>
                <w:iCs/>
                <w:color w:val="000000" w:themeColor="text1"/>
                <w:sz w:val="24"/>
                <w:szCs w:val="24"/>
              </w:rPr>
              <w:t>15.</w:t>
            </w:r>
            <w:r w:rsidR="00A02C6D"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 xml:space="preserve">17:10-17:30  </w:t>
            </w:r>
            <w:proofErr w:type="gramStart"/>
            <w:r w:rsidR="00A02C6D"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>小组愿景墙</w:t>
            </w:r>
            <w:proofErr w:type="gramEnd"/>
            <w:r w:rsidR="00A02C6D"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 xml:space="preserve">  </w:t>
            </w:r>
          </w:p>
          <w:p w14:paraId="35532F97" w14:textId="00983461" w:rsidR="00A02C6D" w:rsidRPr="00202EB3" w:rsidRDefault="003E57D2" w:rsidP="003E57D2">
            <w:pPr>
              <w:spacing w:line="360" w:lineRule="exact"/>
              <w:jc w:val="left"/>
              <w:rPr>
                <w:rFonts w:ascii="Î¢ÈíÑÅºÚ" w:eastAsia="Î¢ÈíÑÅºÚ" w:hAnsi="Î¢ÈíÑÅºÚ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Î¢ÈíÑÅºÚ" w:eastAsia="Î¢ÈíÑÅºÚ" w:hAnsi="Î¢ÈíÑÅºÚ"/>
                <w:iCs/>
                <w:color w:val="000000" w:themeColor="text1"/>
                <w:sz w:val="24"/>
                <w:szCs w:val="24"/>
              </w:rPr>
              <w:t>6.</w:t>
            </w:r>
            <w:r w:rsidR="00A02C6D"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>晚上</w:t>
            </w:r>
            <w:r w:rsid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>:</w:t>
            </w:r>
            <w:r w:rsidR="00A02C6D"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>个人完成 BOPPPS微型课程教学设计与课件制作，将个人设计单发到学习通作业，第二天带好课件及打印好的一份设计</w:t>
            </w:r>
            <w:proofErr w:type="gramStart"/>
            <w:r w:rsidR="00A02C6D"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>单参加</w:t>
            </w:r>
            <w:proofErr w:type="gramEnd"/>
            <w:r w:rsidR="00A02C6D"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>小组演练</w:t>
            </w:r>
          </w:p>
        </w:tc>
        <w:tc>
          <w:tcPr>
            <w:tcW w:w="1542" w:type="dxa"/>
            <w:shd w:val="clear" w:color="auto" w:fill="FFFFFF"/>
            <w:vAlign w:val="center"/>
          </w:tcPr>
          <w:p w14:paraId="24D9F881" w14:textId="77777777" w:rsidR="005F7D35" w:rsidRPr="00202EB3" w:rsidRDefault="005F7D35" w:rsidP="00202EB3">
            <w:pPr>
              <w:spacing w:line="320" w:lineRule="exact"/>
              <w:jc w:val="center"/>
              <w:rPr>
                <w:rFonts w:ascii="Î¢ÈíÑÅºÚ" w:eastAsia="Î¢ÈíÑÅºÚ" w:hAnsi="Î¢ÈíÑÅºÚ"/>
                <w:iCs/>
                <w:color w:val="000000" w:themeColor="text1"/>
                <w:sz w:val="24"/>
                <w:szCs w:val="24"/>
              </w:rPr>
            </w:pPr>
            <w:proofErr w:type="gramStart"/>
            <w:r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>五四</w:t>
            </w:r>
            <w:proofErr w:type="gramEnd"/>
            <w:r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>路校区</w:t>
            </w:r>
          </w:p>
          <w:p w14:paraId="4BD27DCA" w14:textId="01F82BF5" w:rsidR="00A02C6D" w:rsidRPr="00202EB3" w:rsidRDefault="005F7D35" w:rsidP="00202EB3">
            <w:pPr>
              <w:spacing w:line="320" w:lineRule="exact"/>
              <w:jc w:val="center"/>
              <w:rPr>
                <w:rFonts w:ascii="Î¢ÈíÑÅºÚ" w:eastAsia="Î¢ÈíÑÅºÚ" w:hAnsi="Î¢ÈíÑÅºÚ"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>综合楼3</w:t>
            </w:r>
            <w:r w:rsidRPr="00202EB3">
              <w:rPr>
                <w:rFonts w:ascii="Î¢ÈíÑÅºÚ" w:eastAsia="Î¢ÈíÑÅºÚ" w:hAnsi="Î¢ÈíÑÅºÚ"/>
                <w:iCs/>
                <w:color w:val="000000" w:themeColor="text1"/>
                <w:sz w:val="24"/>
                <w:szCs w:val="24"/>
              </w:rPr>
              <w:t>08</w:t>
            </w:r>
          </w:p>
        </w:tc>
      </w:tr>
      <w:tr w:rsidR="00D46865" w:rsidRPr="00D46865" w14:paraId="34D435E3" w14:textId="77777777" w:rsidTr="00B41D71">
        <w:trPr>
          <w:trHeight w:hRule="exact" w:val="1547"/>
          <w:jc w:val="center"/>
        </w:trPr>
        <w:tc>
          <w:tcPr>
            <w:tcW w:w="1560" w:type="dxa"/>
            <w:vMerge/>
            <w:shd w:val="clear" w:color="auto" w:fill="FFFFFF"/>
            <w:vAlign w:val="center"/>
          </w:tcPr>
          <w:p w14:paraId="0FB92BDC" w14:textId="77777777" w:rsidR="00A02C6D" w:rsidRPr="00202EB3" w:rsidRDefault="00A02C6D" w:rsidP="00202EB3">
            <w:pPr>
              <w:spacing w:line="545" w:lineRule="exact"/>
              <w:jc w:val="left"/>
              <w:rPr>
                <w:rFonts w:ascii="Î¢ÈíÑÅºÚ" w:eastAsia="Î¢ÈíÑÅºÚ" w:hAnsi="Î¢ÈíÑÅºÚ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04" w:type="dxa"/>
            <w:shd w:val="clear" w:color="auto" w:fill="FFFFFF"/>
            <w:vAlign w:val="center"/>
          </w:tcPr>
          <w:p w14:paraId="4DD43F02" w14:textId="77777777" w:rsidR="00A02C6D" w:rsidRPr="00202EB3" w:rsidRDefault="00A02C6D" w:rsidP="00202EB3">
            <w:pPr>
              <w:spacing w:line="545" w:lineRule="exact"/>
              <w:jc w:val="left"/>
              <w:rPr>
                <w:rFonts w:ascii="Î¢ÈíÑÅºÚ" w:eastAsia="Î¢ÈíÑÅºÚ" w:hAnsi="Î¢ÈíÑÅºÚ"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>19:00-20:00</w:t>
            </w:r>
          </w:p>
        </w:tc>
        <w:tc>
          <w:tcPr>
            <w:tcW w:w="5511" w:type="dxa"/>
            <w:shd w:val="clear" w:color="auto" w:fill="FFFFFF"/>
            <w:vAlign w:val="center"/>
          </w:tcPr>
          <w:p w14:paraId="62821062" w14:textId="77777777" w:rsidR="00A02C6D" w:rsidRPr="00202EB3" w:rsidRDefault="00A02C6D" w:rsidP="00202EB3">
            <w:pPr>
              <w:spacing w:line="360" w:lineRule="exact"/>
              <w:jc w:val="left"/>
              <w:rPr>
                <w:rFonts w:ascii="Î¢ÈíÑÅºÚ" w:eastAsia="Î¢ÈíÑÅºÚ" w:hAnsi="Î¢ÈíÑÅºÚ"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>引导员培训（</w:t>
            </w:r>
            <w:proofErr w:type="gramStart"/>
            <w:r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>仅引导</w:t>
            </w:r>
            <w:proofErr w:type="gramEnd"/>
            <w:r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>员参加）：</w:t>
            </w:r>
          </w:p>
          <w:p w14:paraId="32BB6595" w14:textId="77777777" w:rsidR="00A02C6D" w:rsidRPr="00202EB3" w:rsidRDefault="00A02C6D" w:rsidP="00202EB3">
            <w:pPr>
              <w:spacing w:line="360" w:lineRule="exact"/>
              <w:jc w:val="left"/>
              <w:rPr>
                <w:rFonts w:ascii="Î¢ÈíÑÅºÚ" w:eastAsia="Î¢ÈíÑÅºÚ" w:hAnsi="Î¢ÈíÑÅºÚ"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>活动复盘；演练培训</w:t>
            </w:r>
          </w:p>
        </w:tc>
        <w:tc>
          <w:tcPr>
            <w:tcW w:w="1542" w:type="dxa"/>
            <w:shd w:val="clear" w:color="auto" w:fill="FFFFFF"/>
            <w:vAlign w:val="center"/>
          </w:tcPr>
          <w:p w14:paraId="76CBC126" w14:textId="77777777" w:rsidR="005F7D35" w:rsidRPr="00202EB3" w:rsidRDefault="005F7D35" w:rsidP="003E57D2">
            <w:pPr>
              <w:spacing w:line="320" w:lineRule="exact"/>
              <w:rPr>
                <w:rFonts w:ascii="Î¢ÈíÑÅºÚ" w:eastAsia="Î¢ÈíÑÅºÚ" w:hAnsi="Î¢ÈíÑÅºÚ"/>
                <w:iCs/>
                <w:color w:val="000000" w:themeColor="text1"/>
                <w:sz w:val="24"/>
                <w:szCs w:val="24"/>
              </w:rPr>
            </w:pPr>
            <w:proofErr w:type="gramStart"/>
            <w:r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>五四</w:t>
            </w:r>
            <w:proofErr w:type="gramEnd"/>
            <w:r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>路校区</w:t>
            </w:r>
          </w:p>
          <w:p w14:paraId="5A34C0C5" w14:textId="01BDD0E2" w:rsidR="005F7D35" w:rsidRPr="00202EB3" w:rsidRDefault="005F7D35" w:rsidP="00202EB3">
            <w:pPr>
              <w:spacing w:line="320" w:lineRule="exact"/>
              <w:jc w:val="center"/>
              <w:rPr>
                <w:rFonts w:ascii="Î¢ÈíÑÅºÚ" w:eastAsia="Î¢ÈíÑÅºÚ" w:hAnsi="Î¢ÈíÑÅºÚ"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="Î¢ÈíÑÅºÚ" w:eastAsia="Î¢ÈíÑÅºÚ" w:hAnsi="Î¢ÈíÑÅºÚ" w:hint="eastAsia"/>
                <w:iCs/>
                <w:color w:val="000000" w:themeColor="text1"/>
                <w:sz w:val="24"/>
                <w:szCs w:val="24"/>
              </w:rPr>
              <w:t>综合楼3</w:t>
            </w:r>
            <w:r w:rsidRPr="00202EB3">
              <w:rPr>
                <w:rFonts w:ascii="Î¢ÈíÑÅºÚ" w:eastAsia="Î¢ÈíÑÅºÚ" w:hAnsi="Î¢ÈíÑÅºÚ"/>
                <w:iCs/>
                <w:color w:val="000000" w:themeColor="text1"/>
                <w:sz w:val="24"/>
                <w:szCs w:val="24"/>
              </w:rPr>
              <w:t>08</w:t>
            </w:r>
          </w:p>
        </w:tc>
      </w:tr>
    </w:tbl>
    <w:p w14:paraId="37011576" w14:textId="77777777" w:rsidR="004248F3" w:rsidRPr="00D46865" w:rsidRDefault="004248F3">
      <w:pPr>
        <w:spacing w:line="545" w:lineRule="exact"/>
        <w:jc w:val="left"/>
        <w:rPr>
          <w:rFonts w:ascii="Î¢ÈíÑÅºÚ" w:eastAsia="Î¢ÈíÑÅºÚ" w:hAnsi="Î¢ÈíÑÅºÚ"/>
          <w:iCs/>
          <w:color w:val="000000" w:themeColor="text1"/>
          <w:szCs w:val="21"/>
        </w:rPr>
      </w:pPr>
    </w:p>
    <w:tbl>
      <w:tblPr>
        <w:tblpPr w:leftFromText="180" w:rightFromText="180" w:vertAnchor="text" w:horzAnchor="margin" w:tblpXSpec="center" w:tblpY="-214"/>
        <w:tblOverlap w:val="never"/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1134"/>
        <w:gridCol w:w="4536"/>
        <w:gridCol w:w="2410"/>
      </w:tblGrid>
      <w:tr w:rsidR="00D46865" w:rsidRPr="00D46865" w14:paraId="31F7902E" w14:textId="77777777" w:rsidTr="00B41D71">
        <w:trPr>
          <w:trHeight w:hRule="exact" w:val="680"/>
          <w:jc w:val="center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FFFFFF"/>
            <w:vAlign w:val="center"/>
          </w:tcPr>
          <w:p w14:paraId="3FA12D4E" w14:textId="77777777" w:rsidR="00A02C6D" w:rsidRPr="00202EB3" w:rsidRDefault="00A02C6D" w:rsidP="00202EB3">
            <w:pPr>
              <w:spacing w:line="615" w:lineRule="exact"/>
              <w:jc w:val="center"/>
              <w:rPr>
                <w:rFonts w:asciiTheme="minorEastAsia" w:eastAsiaTheme="minorEastAsia" w:hAnsiTheme="minorEastAsia"/>
                <w:b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Theme="minorEastAsia" w:eastAsiaTheme="minorEastAsia" w:hAnsiTheme="minorEastAsia" w:hint="eastAsia"/>
                <w:b/>
                <w:iCs/>
                <w:color w:val="000000" w:themeColor="text1"/>
                <w:sz w:val="24"/>
                <w:szCs w:val="24"/>
              </w:rPr>
              <w:lastRenderedPageBreak/>
              <w:t>日 期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FFFFFF"/>
            <w:vAlign w:val="center"/>
          </w:tcPr>
          <w:p w14:paraId="2553D038" w14:textId="77777777" w:rsidR="00A02C6D" w:rsidRPr="00202EB3" w:rsidRDefault="00A02C6D" w:rsidP="00202EB3">
            <w:pPr>
              <w:spacing w:line="615" w:lineRule="exact"/>
              <w:jc w:val="center"/>
              <w:rPr>
                <w:rFonts w:asciiTheme="minorEastAsia" w:eastAsiaTheme="minorEastAsia" w:hAnsiTheme="minorEastAsia"/>
                <w:b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Theme="minorEastAsia" w:eastAsiaTheme="minorEastAsia" w:hAnsiTheme="minorEastAsia" w:hint="eastAsia"/>
                <w:b/>
                <w:iCs/>
                <w:color w:val="000000" w:themeColor="text1"/>
                <w:sz w:val="24"/>
                <w:szCs w:val="24"/>
              </w:rPr>
              <w:t>时间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FFFFFF"/>
            <w:vAlign w:val="center"/>
          </w:tcPr>
          <w:p w14:paraId="1B67C7BE" w14:textId="77777777" w:rsidR="00A02C6D" w:rsidRPr="00202EB3" w:rsidRDefault="00A02C6D" w:rsidP="00202EB3">
            <w:pPr>
              <w:spacing w:line="615" w:lineRule="exact"/>
              <w:jc w:val="center"/>
              <w:rPr>
                <w:rFonts w:asciiTheme="minorEastAsia" w:eastAsiaTheme="minorEastAsia" w:hAnsiTheme="minorEastAsia"/>
                <w:b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Theme="minorEastAsia" w:eastAsiaTheme="minorEastAsia" w:hAnsiTheme="minorEastAsia" w:hint="eastAsia"/>
                <w:b/>
                <w:iCs/>
                <w:color w:val="000000" w:themeColor="text1"/>
                <w:sz w:val="24"/>
                <w:szCs w:val="24"/>
              </w:rPr>
              <w:t>内 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FFFFFF"/>
            <w:vAlign w:val="center"/>
          </w:tcPr>
          <w:p w14:paraId="77667DDD" w14:textId="77777777" w:rsidR="00A02C6D" w:rsidRPr="00202EB3" w:rsidRDefault="00A02C6D" w:rsidP="00202EB3">
            <w:pPr>
              <w:spacing w:line="615" w:lineRule="exact"/>
              <w:ind w:left="220"/>
              <w:jc w:val="center"/>
              <w:rPr>
                <w:rFonts w:asciiTheme="minorEastAsia" w:eastAsiaTheme="minorEastAsia" w:hAnsiTheme="minorEastAsia"/>
                <w:b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Theme="minorEastAsia" w:eastAsiaTheme="minorEastAsia" w:hAnsiTheme="minorEastAsia" w:hint="eastAsia"/>
                <w:b/>
                <w:iCs/>
                <w:color w:val="000000" w:themeColor="text1"/>
                <w:sz w:val="24"/>
                <w:szCs w:val="24"/>
              </w:rPr>
              <w:t>地点</w:t>
            </w:r>
          </w:p>
        </w:tc>
      </w:tr>
      <w:tr w:rsidR="00D46865" w:rsidRPr="00D46865" w14:paraId="76E2574D" w14:textId="77777777" w:rsidTr="00B41D71">
        <w:trPr>
          <w:trHeight w:hRule="exact" w:val="3727"/>
          <w:jc w:val="center"/>
        </w:trPr>
        <w:tc>
          <w:tcPr>
            <w:tcW w:w="14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FFFFFF"/>
            <w:vAlign w:val="center"/>
          </w:tcPr>
          <w:p w14:paraId="3CCCC686" w14:textId="77777777" w:rsidR="00D46865" w:rsidRPr="00202EB3" w:rsidRDefault="00D46865" w:rsidP="00202EB3">
            <w:pPr>
              <w:spacing w:line="545" w:lineRule="exact"/>
              <w:jc w:val="center"/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1</w:t>
            </w:r>
            <w:r w:rsidRPr="00202EB3"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  <w:t>0</w:t>
            </w:r>
            <w:r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月1</w:t>
            </w:r>
            <w:r w:rsidRPr="00202EB3"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  <w:t>0</w:t>
            </w:r>
            <w:r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日</w:t>
            </w:r>
          </w:p>
          <w:p w14:paraId="01630929" w14:textId="75DD1071" w:rsidR="00A02C6D" w:rsidRPr="00202EB3" w:rsidRDefault="00A02C6D" w:rsidP="00202EB3">
            <w:pPr>
              <w:spacing w:line="545" w:lineRule="exact"/>
              <w:jc w:val="center"/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第二天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FFFFFF"/>
            <w:vAlign w:val="center"/>
          </w:tcPr>
          <w:p w14:paraId="6D3B2937" w14:textId="77777777" w:rsidR="00A02C6D" w:rsidRPr="00202EB3" w:rsidRDefault="00A02C6D" w:rsidP="00202EB3">
            <w:pPr>
              <w:snapToGrid w:val="0"/>
              <w:spacing w:line="240" w:lineRule="auto"/>
              <w:jc w:val="left"/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8:00-</w:t>
            </w:r>
          </w:p>
          <w:p w14:paraId="14847CEE" w14:textId="2EE4155A" w:rsidR="00A02C6D" w:rsidRPr="00202EB3" w:rsidRDefault="00A02C6D" w:rsidP="00202EB3">
            <w:pPr>
              <w:snapToGrid w:val="0"/>
              <w:spacing w:line="240" w:lineRule="auto"/>
              <w:jc w:val="left"/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12:00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FFFFFF"/>
            <w:vAlign w:val="center"/>
          </w:tcPr>
          <w:p w14:paraId="39B96A89" w14:textId="74FF21C8" w:rsidR="00A02C6D" w:rsidRPr="00202EB3" w:rsidRDefault="003E57D2" w:rsidP="00202EB3">
            <w:pPr>
              <w:snapToGrid w:val="0"/>
              <w:spacing w:line="240" w:lineRule="auto"/>
              <w:jc w:val="left"/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  <w:t>17.</w:t>
            </w:r>
            <w:r w:rsidR="00A02C6D"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BOPPPS微</w:t>
            </w:r>
            <w:proofErr w:type="gramStart"/>
            <w:r w:rsidR="00A02C6D"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格教学</w:t>
            </w:r>
            <w:proofErr w:type="gramEnd"/>
            <w:r w:rsidR="00A02C6D"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 xml:space="preserve">分组演练（每人约25分钟）  </w:t>
            </w:r>
          </w:p>
          <w:p w14:paraId="0E461D89" w14:textId="77777777" w:rsidR="00B17316" w:rsidRDefault="00A02C6D" w:rsidP="00B17316">
            <w:pPr>
              <w:snapToGrid w:val="0"/>
              <w:spacing w:line="240" w:lineRule="auto"/>
              <w:jc w:val="left"/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各小组带领员</w:t>
            </w:r>
          </w:p>
          <w:p w14:paraId="455A1696" w14:textId="271B2BAA" w:rsidR="00A02C6D" w:rsidRPr="00202EB3" w:rsidRDefault="00A02C6D" w:rsidP="00202EB3">
            <w:pPr>
              <w:snapToGrid w:val="0"/>
              <w:spacing w:line="240" w:lineRule="auto"/>
              <w:jc w:val="left"/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时间分配：课前准备1分钟；讲课10分钟；书面反馈5分钟；口头反馈10分钟。</w:t>
            </w:r>
          </w:p>
          <w:p w14:paraId="2C215F85" w14:textId="37432CD1" w:rsidR="00A02C6D" w:rsidRPr="00202EB3" w:rsidRDefault="00A02C6D" w:rsidP="00B17316">
            <w:pPr>
              <w:snapToGrid w:val="0"/>
              <w:spacing w:line="240" w:lineRule="auto"/>
              <w:jc w:val="left"/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每组9人，上午进行7人，下午</w:t>
            </w:r>
            <w:r w:rsidR="00B17316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每小时</w:t>
            </w:r>
            <w:r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进行2人。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FFFFFF"/>
            <w:vAlign w:val="center"/>
          </w:tcPr>
          <w:p w14:paraId="175A41CB" w14:textId="77777777" w:rsidR="00A02C6D" w:rsidRPr="00202EB3" w:rsidRDefault="00A02C6D" w:rsidP="00202EB3">
            <w:pPr>
              <w:snapToGrid w:val="0"/>
              <w:spacing w:line="240" w:lineRule="auto"/>
              <w:ind w:left="51"/>
              <w:jc w:val="center"/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各小组演练教室</w:t>
            </w:r>
          </w:p>
          <w:p w14:paraId="50B3A4E0" w14:textId="77777777" w:rsidR="005F7D35" w:rsidRPr="00202EB3" w:rsidRDefault="005F7D35" w:rsidP="00202EB3">
            <w:pPr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第一组：综合楼3</w:t>
            </w:r>
            <w:r w:rsidRPr="00202EB3"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  <w:t>08</w:t>
            </w:r>
          </w:p>
          <w:p w14:paraId="16C8F40D" w14:textId="77777777" w:rsidR="005F7D35" w:rsidRPr="00202EB3" w:rsidRDefault="005F7D35" w:rsidP="00202EB3">
            <w:pPr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第二组：综合楼</w:t>
            </w:r>
            <w:r w:rsidRPr="00202EB3"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  <w:t>401</w:t>
            </w:r>
          </w:p>
          <w:p w14:paraId="364765EC" w14:textId="77777777" w:rsidR="005F7D35" w:rsidRPr="00202EB3" w:rsidRDefault="005F7D35" w:rsidP="00202EB3">
            <w:pPr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第三组：综合楼</w:t>
            </w:r>
            <w:r w:rsidRPr="00202EB3"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  <w:t>402</w:t>
            </w:r>
          </w:p>
          <w:p w14:paraId="6C1DE859" w14:textId="77777777" w:rsidR="005F7D35" w:rsidRPr="00202EB3" w:rsidRDefault="005F7D35" w:rsidP="00202EB3">
            <w:pPr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第四组：综合楼</w:t>
            </w:r>
            <w:r w:rsidRPr="00202EB3"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  <w:t>403</w:t>
            </w:r>
          </w:p>
          <w:p w14:paraId="235B0BD9" w14:textId="430DC714" w:rsidR="00A02C6D" w:rsidRPr="00202EB3" w:rsidRDefault="005F7D35" w:rsidP="00202EB3">
            <w:pPr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第五组：综合楼</w:t>
            </w:r>
            <w:r w:rsidRPr="00202EB3"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  <w:t>407</w:t>
            </w:r>
          </w:p>
        </w:tc>
      </w:tr>
      <w:tr w:rsidR="00D46865" w:rsidRPr="00D46865" w14:paraId="648CA5A9" w14:textId="77777777" w:rsidTr="00B41D71">
        <w:trPr>
          <w:trHeight w:hRule="exact" w:val="4817"/>
          <w:jc w:val="center"/>
        </w:trPr>
        <w:tc>
          <w:tcPr>
            <w:tcW w:w="1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shd w:val="clear" w:color="auto" w:fill="FFFFFF"/>
            <w:vAlign w:val="center"/>
          </w:tcPr>
          <w:p w14:paraId="643C0C26" w14:textId="77777777" w:rsidR="00A02C6D" w:rsidRPr="00202EB3" w:rsidRDefault="00A02C6D" w:rsidP="00202EB3">
            <w:pPr>
              <w:spacing w:line="545" w:lineRule="exact"/>
              <w:jc w:val="center"/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shd w:val="clear" w:color="auto" w:fill="FFFFFF"/>
            <w:vAlign w:val="center"/>
          </w:tcPr>
          <w:p w14:paraId="6EAAEC49" w14:textId="77777777" w:rsidR="00A02C6D" w:rsidRPr="00202EB3" w:rsidRDefault="00A02C6D" w:rsidP="00202EB3">
            <w:pPr>
              <w:snapToGrid w:val="0"/>
              <w:spacing w:line="240" w:lineRule="auto"/>
              <w:jc w:val="left"/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13:30-</w:t>
            </w:r>
          </w:p>
          <w:p w14:paraId="2E37AE99" w14:textId="77777777" w:rsidR="00A02C6D" w:rsidRPr="00202EB3" w:rsidRDefault="00A02C6D" w:rsidP="00202EB3">
            <w:pPr>
              <w:snapToGrid w:val="0"/>
              <w:spacing w:line="240" w:lineRule="auto"/>
              <w:jc w:val="left"/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17:00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FFFFFF"/>
            <w:vAlign w:val="center"/>
          </w:tcPr>
          <w:p w14:paraId="2931E3A6" w14:textId="17E3C267" w:rsidR="00A02C6D" w:rsidRPr="00202EB3" w:rsidRDefault="003E57D2" w:rsidP="00202EB3">
            <w:pPr>
              <w:snapToGrid w:val="0"/>
              <w:spacing w:line="240" w:lineRule="auto"/>
              <w:jc w:val="left"/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  <w:t>18.</w:t>
            </w:r>
            <w:r w:rsidR="00A02C6D"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13:30-14:20  各组完成BOPPPS微</w:t>
            </w:r>
            <w:proofErr w:type="gramStart"/>
            <w:r w:rsidR="00A02C6D"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格教学</w:t>
            </w:r>
            <w:proofErr w:type="gramEnd"/>
            <w:r w:rsidR="00A02C6D"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分组演练</w:t>
            </w:r>
          </w:p>
          <w:p w14:paraId="79F71664" w14:textId="1D88FB03" w:rsidR="00A02C6D" w:rsidRPr="00202EB3" w:rsidRDefault="003E57D2" w:rsidP="00202EB3">
            <w:pPr>
              <w:snapToGrid w:val="0"/>
              <w:spacing w:line="240" w:lineRule="auto"/>
              <w:ind w:left="360" w:hangingChars="150" w:hanging="360"/>
              <w:jc w:val="left"/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  <w:t>19.</w:t>
            </w:r>
            <w:r w:rsidR="00A02C6D"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14:30-14:50 各组引导员以故事的形式进行演练总结</w:t>
            </w:r>
          </w:p>
          <w:p w14:paraId="1722F849" w14:textId="3EC27081" w:rsidR="00A02C6D" w:rsidRPr="00202EB3" w:rsidRDefault="003E57D2" w:rsidP="00202EB3">
            <w:pPr>
              <w:snapToGrid w:val="0"/>
              <w:spacing w:line="240" w:lineRule="auto"/>
              <w:ind w:left="360" w:hangingChars="150" w:hanging="360"/>
              <w:jc w:val="left"/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  <w:t>20.</w:t>
            </w:r>
            <w:r w:rsidR="00A02C6D"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14:50-15:50 教学技能之PPT制作及思维导图（根据个人演练有针对性的讲解）</w:t>
            </w:r>
          </w:p>
          <w:p w14:paraId="339BC909" w14:textId="2C5882E8" w:rsidR="00A02C6D" w:rsidRPr="00202EB3" w:rsidRDefault="003E57D2" w:rsidP="00B17316">
            <w:pPr>
              <w:snapToGrid w:val="0"/>
              <w:spacing w:line="240" w:lineRule="auto"/>
              <w:jc w:val="left"/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  <w:t>21.</w:t>
            </w:r>
            <w:r w:rsidR="00A02C6D"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15:50-16:50工作坊总结，小组合作画海报，学员分享感受（30分钟海报，30分钟分享）</w:t>
            </w:r>
          </w:p>
          <w:p w14:paraId="7A7C20CD" w14:textId="319B14AB" w:rsidR="00A02C6D" w:rsidRPr="00202EB3" w:rsidRDefault="003E57D2" w:rsidP="00202EB3">
            <w:pPr>
              <w:snapToGrid w:val="0"/>
              <w:spacing w:line="240" w:lineRule="auto"/>
              <w:jc w:val="left"/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  <w:t>2.</w:t>
            </w:r>
            <w:r w:rsidR="00A02C6D"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工作坊满意度问卷调查</w:t>
            </w:r>
          </w:p>
          <w:p w14:paraId="07036411" w14:textId="7D1A1A51" w:rsidR="00A02C6D" w:rsidRPr="00202EB3" w:rsidRDefault="003E57D2" w:rsidP="00202EB3">
            <w:pPr>
              <w:snapToGrid w:val="0"/>
              <w:spacing w:line="240" w:lineRule="auto"/>
              <w:jc w:val="left"/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  <w:t>3.</w:t>
            </w:r>
            <w:r w:rsidR="00A02C6D"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工作坊花絮视频回顾</w:t>
            </w:r>
          </w:p>
          <w:p w14:paraId="2822A2F0" w14:textId="63E57660" w:rsidR="00A02C6D" w:rsidRPr="00202EB3" w:rsidRDefault="00A02C6D" w:rsidP="00202EB3">
            <w:pPr>
              <w:snapToGrid w:val="0"/>
              <w:spacing w:line="240" w:lineRule="auto"/>
              <w:jc w:val="left"/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结束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FFFFFF"/>
            <w:vAlign w:val="center"/>
          </w:tcPr>
          <w:p w14:paraId="53D1A4F5" w14:textId="1412B980" w:rsidR="00A3326A" w:rsidRPr="00202EB3" w:rsidRDefault="00202EB3" w:rsidP="00202EB3">
            <w:pPr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Theme="minorEastAsia" w:eastAsiaTheme="minorEastAsia" w:hAnsiTheme="minorEastAsia" w:hint="eastAsia"/>
                <w:b/>
                <w:iCs/>
                <w:color w:val="000000" w:themeColor="text1"/>
                <w:sz w:val="24"/>
                <w:szCs w:val="24"/>
              </w:rPr>
              <w:t>各小组演练教室</w:t>
            </w:r>
          </w:p>
          <w:p w14:paraId="2CB227B1" w14:textId="1E3BDCF1" w:rsidR="00A3326A" w:rsidRPr="00202EB3" w:rsidRDefault="00A3326A" w:rsidP="00202EB3">
            <w:pPr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第一组：</w:t>
            </w:r>
            <w:r w:rsidR="005F7D35"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综合楼3</w:t>
            </w:r>
            <w:r w:rsidR="005F7D35" w:rsidRPr="00202EB3"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  <w:t>08</w:t>
            </w:r>
          </w:p>
          <w:p w14:paraId="49A97F3A" w14:textId="4FECAC62" w:rsidR="00A3326A" w:rsidRPr="00202EB3" w:rsidRDefault="00A3326A" w:rsidP="00202EB3">
            <w:pPr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第二组：</w:t>
            </w:r>
            <w:r w:rsidR="005F7D35"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综合楼</w:t>
            </w:r>
            <w:r w:rsidR="005F7D35" w:rsidRPr="00202EB3"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  <w:t>401</w:t>
            </w:r>
          </w:p>
          <w:p w14:paraId="0682AA51" w14:textId="60F15F56" w:rsidR="00A3326A" w:rsidRPr="00202EB3" w:rsidRDefault="00A3326A" w:rsidP="00202EB3">
            <w:pPr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第三组：</w:t>
            </w:r>
            <w:r w:rsidR="005F7D35"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综合楼</w:t>
            </w:r>
            <w:r w:rsidR="005F7D35" w:rsidRPr="00202EB3"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  <w:t>402</w:t>
            </w:r>
          </w:p>
          <w:p w14:paraId="5DCC9B86" w14:textId="0229F66E" w:rsidR="00A3326A" w:rsidRPr="00202EB3" w:rsidRDefault="00A3326A" w:rsidP="00202EB3">
            <w:pPr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第四组：</w:t>
            </w:r>
            <w:r w:rsidR="005F7D35"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综合楼</w:t>
            </w:r>
            <w:r w:rsidR="005F7D35" w:rsidRPr="00202EB3"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  <w:t>403</w:t>
            </w:r>
          </w:p>
          <w:p w14:paraId="33549F6B" w14:textId="1DC95BE5" w:rsidR="00A3326A" w:rsidRPr="00202EB3" w:rsidRDefault="00A3326A" w:rsidP="00202EB3">
            <w:pPr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</w:pPr>
            <w:r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第五组：</w:t>
            </w:r>
            <w:r w:rsidR="005F7D35"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综合楼</w:t>
            </w:r>
            <w:r w:rsidR="005F7D35" w:rsidRPr="00202EB3"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  <w:t>407</w:t>
            </w:r>
          </w:p>
          <w:p w14:paraId="219710DA" w14:textId="77777777" w:rsidR="00D20EC5" w:rsidRDefault="00D20EC5" w:rsidP="00202EB3">
            <w:pPr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iCs/>
                <w:color w:val="000000" w:themeColor="text1"/>
                <w:sz w:val="24"/>
                <w:szCs w:val="24"/>
              </w:rPr>
            </w:pPr>
          </w:p>
          <w:p w14:paraId="5074A735" w14:textId="5B31D3CC" w:rsidR="00A3326A" w:rsidRPr="00B17316" w:rsidRDefault="00A3326A" w:rsidP="00202EB3">
            <w:pPr>
              <w:snapToGrid w:val="0"/>
              <w:spacing w:line="240" w:lineRule="auto"/>
              <w:jc w:val="center"/>
              <w:rPr>
                <w:rFonts w:asciiTheme="minorEastAsia" w:eastAsiaTheme="minorEastAsia" w:hAnsiTheme="minorEastAsia"/>
                <w:b/>
                <w:iCs/>
                <w:color w:val="000000" w:themeColor="text1"/>
                <w:sz w:val="24"/>
                <w:szCs w:val="24"/>
              </w:rPr>
            </w:pPr>
            <w:r w:rsidRPr="00B17316">
              <w:rPr>
                <w:rFonts w:asciiTheme="minorEastAsia" w:eastAsiaTheme="minorEastAsia" w:hAnsiTheme="minorEastAsia" w:hint="eastAsia"/>
                <w:b/>
                <w:iCs/>
                <w:color w:val="000000" w:themeColor="text1"/>
                <w:sz w:val="24"/>
                <w:szCs w:val="24"/>
              </w:rPr>
              <w:t>集中培训教室</w:t>
            </w:r>
          </w:p>
          <w:p w14:paraId="68E2EC35" w14:textId="54AD8E73" w:rsidR="00A02C6D" w:rsidRPr="00202EB3" w:rsidRDefault="005F7D35" w:rsidP="00202EB3">
            <w:pPr>
              <w:snapToGrid w:val="0"/>
              <w:spacing w:line="240" w:lineRule="auto"/>
              <w:ind w:left="51"/>
              <w:jc w:val="center"/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</w:pPr>
            <w:proofErr w:type="gramStart"/>
            <w:r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五四</w:t>
            </w:r>
            <w:proofErr w:type="gramEnd"/>
            <w:r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路校区综合楼3</w:t>
            </w:r>
            <w:r w:rsidRPr="00202EB3">
              <w:rPr>
                <w:rFonts w:asciiTheme="minorEastAsia" w:eastAsiaTheme="minorEastAsia" w:hAnsiTheme="minorEastAsia"/>
                <w:iCs/>
                <w:color w:val="000000" w:themeColor="text1"/>
                <w:sz w:val="24"/>
                <w:szCs w:val="24"/>
              </w:rPr>
              <w:t>08</w:t>
            </w:r>
            <w:r w:rsidRPr="00202EB3">
              <w:rPr>
                <w:rFonts w:asciiTheme="minorEastAsia" w:eastAsiaTheme="minorEastAsia" w:hAnsiTheme="minorEastAsia" w:hint="eastAsia"/>
                <w:iCs/>
                <w:color w:val="000000" w:themeColor="text1"/>
                <w:sz w:val="24"/>
                <w:szCs w:val="24"/>
              </w:rPr>
              <w:t>室内</w:t>
            </w:r>
          </w:p>
        </w:tc>
      </w:tr>
    </w:tbl>
    <w:p w14:paraId="32BD43AD" w14:textId="77777777" w:rsidR="006D5BA7" w:rsidRPr="00D46865" w:rsidRDefault="006D5BA7" w:rsidP="006D5BA7">
      <w:pPr>
        <w:rPr>
          <w:rFonts w:hint="eastAsia"/>
          <w:color w:val="000000" w:themeColor="text1"/>
        </w:rPr>
      </w:pPr>
    </w:p>
    <w:sectPr w:rsidR="006D5BA7" w:rsidRPr="00D46865" w:rsidSect="003E57D2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384A9" w14:textId="77777777" w:rsidR="001D38F2" w:rsidRDefault="001D38F2" w:rsidP="00C37C77">
      <w:r>
        <w:separator/>
      </w:r>
    </w:p>
  </w:endnote>
  <w:endnote w:type="continuationSeparator" w:id="0">
    <w:p w14:paraId="568DF920" w14:textId="77777777" w:rsidR="001D38F2" w:rsidRDefault="001D38F2" w:rsidP="00C37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Î¢ÈíÑÅºÚ">
    <w:altName w:val="宋体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F6CE7E" w14:textId="77777777" w:rsidR="001D38F2" w:rsidRDefault="001D38F2" w:rsidP="00C37C77">
      <w:r>
        <w:separator/>
      </w:r>
    </w:p>
  </w:footnote>
  <w:footnote w:type="continuationSeparator" w:id="0">
    <w:p w14:paraId="7DC98003" w14:textId="77777777" w:rsidR="001D38F2" w:rsidRDefault="001D38F2" w:rsidP="00C37C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3A4A7A"/>
    <w:multiLevelType w:val="singleLevel"/>
    <w:tmpl w:val="8E3A4A7A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17C63BA4"/>
    <w:multiLevelType w:val="hybridMultilevel"/>
    <w:tmpl w:val="4A424A90"/>
    <w:lvl w:ilvl="0" w:tplc="073E4C8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408D258D"/>
    <w:multiLevelType w:val="hybridMultilevel"/>
    <w:tmpl w:val="6C7C2BCC"/>
    <w:lvl w:ilvl="0" w:tplc="B5E467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40D20858"/>
    <w:multiLevelType w:val="hybridMultilevel"/>
    <w:tmpl w:val="81F6357C"/>
    <w:lvl w:ilvl="0" w:tplc="C256E5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attachedTemplate r:id="rId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D6A1B65"/>
    <w:rsid w:val="000026BA"/>
    <w:rsid w:val="000204C5"/>
    <w:rsid w:val="00024713"/>
    <w:rsid w:val="00083083"/>
    <w:rsid w:val="00093F8F"/>
    <w:rsid w:val="000D1693"/>
    <w:rsid w:val="000F118B"/>
    <w:rsid w:val="000F18B8"/>
    <w:rsid w:val="001005BC"/>
    <w:rsid w:val="00114B9F"/>
    <w:rsid w:val="00135210"/>
    <w:rsid w:val="00180ECA"/>
    <w:rsid w:val="001A02E6"/>
    <w:rsid w:val="001B45C4"/>
    <w:rsid w:val="001D1ACA"/>
    <w:rsid w:val="001D38F2"/>
    <w:rsid w:val="001E7C48"/>
    <w:rsid w:val="00202EB3"/>
    <w:rsid w:val="0020355C"/>
    <w:rsid w:val="002038E2"/>
    <w:rsid w:val="0021186C"/>
    <w:rsid w:val="002249A0"/>
    <w:rsid w:val="0027777B"/>
    <w:rsid w:val="002825AC"/>
    <w:rsid w:val="00292D45"/>
    <w:rsid w:val="002A3DC5"/>
    <w:rsid w:val="003022F8"/>
    <w:rsid w:val="00384494"/>
    <w:rsid w:val="003E57D2"/>
    <w:rsid w:val="00411A16"/>
    <w:rsid w:val="004248F3"/>
    <w:rsid w:val="00427E4D"/>
    <w:rsid w:val="00462F3B"/>
    <w:rsid w:val="004C2235"/>
    <w:rsid w:val="005062A5"/>
    <w:rsid w:val="0051416A"/>
    <w:rsid w:val="005F7D35"/>
    <w:rsid w:val="0062672F"/>
    <w:rsid w:val="006402B2"/>
    <w:rsid w:val="00657B11"/>
    <w:rsid w:val="006A259F"/>
    <w:rsid w:val="006C01B9"/>
    <w:rsid w:val="006D5BA7"/>
    <w:rsid w:val="006F4995"/>
    <w:rsid w:val="006F5102"/>
    <w:rsid w:val="0072060C"/>
    <w:rsid w:val="007C21DA"/>
    <w:rsid w:val="007D6AA1"/>
    <w:rsid w:val="007F229D"/>
    <w:rsid w:val="00817698"/>
    <w:rsid w:val="00821843"/>
    <w:rsid w:val="008602EF"/>
    <w:rsid w:val="00865D26"/>
    <w:rsid w:val="00877AFB"/>
    <w:rsid w:val="008922A5"/>
    <w:rsid w:val="0089293F"/>
    <w:rsid w:val="008956D3"/>
    <w:rsid w:val="0093644D"/>
    <w:rsid w:val="00967D4A"/>
    <w:rsid w:val="00975E79"/>
    <w:rsid w:val="009C3BC0"/>
    <w:rsid w:val="009E7010"/>
    <w:rsid w:val="00A02C6D"/>
    <w:rsid w:val="00A3326A"/>
    <w:rsid w:val="00A70D6F"/>
    <w:rsid w:val="00AA0383"/>
    <w:rsid w:val="00AB762B"/>
    <w:rsid w:val="00AC669C"/>
    <w:rsid w:val="00AF35F3"/>
    <w:rsid w:val="00B141AA"/>
    <w:rsid w:val="00B17316"/>
    <w:rsid w:val="00B257C1"/>
    <w:rsid w:val="00B4028B"/>
    <w:rsid w:val="00B41D71"/>
    <w:rsid w:val="00B76BD9"/>
    <w:rsid w:val="00B76C7E"/>
    <w:rsid w:val="00B807E3"/>
    <w:rsid w:val="00BD254F"/>
    <w:rsid w:val="00BD71AD"/>
    <w:rsid w:val="00BD7C64"/>
    <w:rsid w:val="00C10C39"/>
    <w:rsid w:val="00C127B6"/>
    <w:rsid w:val="00C13F00"/>
    <w:rsid w:val="00C37C77"/>
    <w:rsid w:val="00CB17F6"/>
    <w:rsid w:val="00CB1B61"/>
    <w:rsid w:val="00CC6C9C"/>
    <w:rsid w:val="00CD3407"/>
    <w:rsid w:val="00D20EC5"/>
    <w:rsid w:val="00D246EC"/>
    <w:rsid w:val="00D46865"/>
    <w:rsid w:val="00D5583B"/>
    <w:rsid w:val="00D631C9"/>
    <w:rsid w:val="00DD5846"/>
    <w:rsid w:val="00DE10E4"/>
    <w:rsid w:val="00E04783"/>
    <w:rsid w:val="00E05312"/>
    <w:rsid w:val="00E97B1A"/>
    <w:rsid w:val="00EA4682"/>
    <w:rsid w:val="00EC4096"/>
    <w:rsid w:val="00EE6FAE"/>
    <w:rsid w:val="00EF7093"/>
    <w:rsid w:val="00F45FC6"/>
    <w:rsid w:val="00FA6073"/>
    <w:rsid w:val="00FD4C44"/>
    <w:rsid w:val="01913B7D"/>
    <w:rsid w:val="0A1D03DE"/>
    <w:rsid w:val="1544627B"/>
    <w:rsid w:val="19EC3FDF"/>
    <w:rsid w:val="2F0D65FF"/>
    <w:rsid w:val="31CA7A5B"/>
    <w:rsid w:val="39C3572D"/>
    <w:rsid w:val="3CA72811"/>
    <w:rsid w:val="416E2A24"/>
    <w:rsid w:val="4982027A"/>
    <w:rsid w:val="4AF832BC"/>
    <w:rsid w:val="53BC6C34"/>
    <w:rsid w:val="61D43534"/>
    <w:rsid w:val="694438C3"/>
    <w:rsid w:val="6D0E0027"/>
    <w:rsid w:val="6D535020"/>
    <w:rsid w:val="744048C5"/>
    <w:rsid w:val="7D6A1B65"/>
    <w:rsid w:val="7FD4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A6393F8"/>
  <w15:docId w15:val="{39250D79-2E9F-43BD-9BD2-275417C21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>
      <w:pPr>
        <w:spacing w:line="460" w:lineRule="exact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3644D"/>
    <w:pPr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37C7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C37C77"/>
    <w:rPr>
      <w:kern w:val="2"/>
      <w:sz w:val="18"/>
      <w:szCs w:val="18"/>
    </w:rPr>
  </w:style>
  <w:style w:type="paragraph" w:styleId="a5">
    <w:name w:val="footer"/>
    <w:basedOn w:val="a"/>
    <w:link w:val="a6"/>
    <w:rsid w:val="00C37C7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C37C77"/>
    <w:rPr>
      <w:kern w:val="2"/>
      <w:sz w:val="18"/>
      <w:szCs w:val="18"/>
    </w:rPr>
  </w:style>
  <w:style w:type="paragraph" w:styleId="a7">
    <w:name w:val="List Paragraph"/>
    <w:basedOn w:val="a"/>
    <w:uiPriority w:val="99"/>
    <w:unhideWhenUsed/>
    <w:rsid w:val="0027777B"/>
    <w:pPr>
      <w:ind w:firstLineChars="200" w:firstLine="420"/>
    </w:pPr>
  </w:style>
  <w:style w:type="character" w:styleId="a8">
    <w:name w:val="Hyperlink"/>
    <w:basedOn w:val="a0"/>
    <w:rsid w:val="000D169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TotalTime>13</TotalTime>
  <Pages>2</Pages>
  <Words>193</Words>
  <Characters>1105</Characters>
  <Application>Microsoft Office Word</Application>
  <DocSecurity>0</DocSecurity>
  <Lines>9</Lines>
  <Paragraphs>2</Paragraphs>
  <ScaleCrop>false</ScaleCrop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刘明</cp:lastModifiedBy>
  <cp:revision>5</cp:revision>
  <cp:lastPrinted>2020-12-03T02:10:00Z</cp:lastPrinted>
  <dcterms:created xsi:type="dcterms:W3CDTF">2021-10-06T08:04:00Z</dcterms:created>
  <dcterms:modified xsi:type="dcterms:W3CDTF">2021-10-06T09:11:00Z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2052-11.1.0.8527</vt:lpwstr>
  </property>
</Properties>
</file>